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5A0" w:rsidRDefault="008215A0" w:rsidP="00847F72">
      <w:pPr>
        <w:ind w:right="-285" w:firstLine="1134"/>
      </w:pPr>
      <w:r>
        <w:t xml:space="preserve">                         Папа, мама я – спортивная семья.</w:t>
      </w:r>
    </w:p>
    <w:p w:rsidR="008215A0" w:rsidRDefault="008215A0" w:rsidP="00847F72">
      <w:pPr>
        <w:ind w:right="-285" w:firstLine="1134"/>
      </w:pPr>
      <w:r>
        <w:t>Цель: - формировать навыки здорового образа жизни у подрастающего поколения и внедрять их в           семьи через детей.</w:t>
      </w:r>
    </w:p>
    <w:p w:rsidR="008215A0" w:rsidRDefault="008215A0" w:rsidP="00847F72">
      <w:pPr>
        <w:ind w:right="-285" w:firstLine="1134"/>
      </w:pPr>
      <w:r>
        <w:t xml:space="preserve">         - включить здоровьесберегающие технологии.</w:t>
      </w:r>
    </w:p>
    <w:p w:rsidR="008215A0" w:rsidRDefault="008215A0" w:rsidP="00847F72">
      <w:pPr>
        <w:ind w:right="-285" w:firstLine="1134"/>
      </w:pPr>
      <w:r>
        <w:t xml:space="preserve">         - развивать физические качества: ловкость, быстроту реакции, внимание, выдержку.</w:t>
      </w:r>
    </w:p>
    <w:p w:rsidR="008215A0" w:rsidRDefault="008215A0" w:rsidP="00847F72">
      <w:pPr>
        <w:ind w:right="-285" w:firstLine="1134"/>
      </w:pPr>
      <w:r>
        <w:t xml:space="preserve">         - воспитывать дружеские взаимопонимания.</w:t>
      </w:r>
    </w:p>
    <w:p w:rsidR="008215A0" w:rsidRDefault="008215A0" w:rsidP="00847F72">
      <w:pPr>
        <w:ind w:right="-285" w:firstLine="1134"/>
      </w:pPr>
      <w:r>
        <w:t xml:space="preserve">         -стимулировать активность детей.</w:t>
      </w:r>
    </w:p>
    <w:p w:rsidR="008215A0" w:rsidRDefault="008215A0" w:rsidP="00847F72">
      <w:pPr>
        <w:ind w:left="-142" w:right="-285" w:firstLine="1134"/>
      </w:pPr>
      <w:r>
        <w:t xml:space="preserve">Оборудование – стойки, фитбольные мячи, баскетбольные мячи, скакалки, клюшки, воротики, </w:t>
      </w:r>
    </w:p>
    <w:p w:rsidR="008215A0" w:rsidRDefault="008215A0" w:rsidP="00847F72">
      <w:pPr>
        <w:ind w:left="-142" w:right="-285" w:firstLine="1134"/>
      </w:pPr>
      <w:r>
        <w:t xml:space="preserve">                                                скамейки, обручи, воздушные шары, гимнастические палки, самокаты,</w:t>
      </w:r>
    </w:p>
    <w:p w:rsidR="008215A0" w:rsidRDefault="008215A0" w:rsidP="00847F72">
      <w:pPr>
        <w:ind w:left="-142" w:right="-285" w:firstLine="1134"/>
      </w:pPr>
      <w:r>
        <w:t xml:space="preserve">                                               кубики с буквами.</w:t>
      </w:r>
    </w:p>
    <w:p w:rsidR="008215A0" w:rsidRDefault="008215A0" w:rsidP="00847F72">
      <w:pPr>
        <w:ind w:left="-142" w:right="-285" w:firstLine="1134"/>
      </w:pPr>
      <w:r>
        <w:t xml:space="preserve">                                        Ход игры.</w:t>
      </w:r>
    </w:p>
    <w:p w:rsidR="008215A0" w:rsidRDefault="008215A0" w:rsidP="00847F72">
      <w:pPr>
        <w:ind w:left="-142" w:right="-285" w:firstLine="1134"/>
      </w:pPr>
      <w:r>
        <w:t>В спортивный зал под звуки марша (песни) входят 3-4 команды (папа, мама, ребенок).</w:t>
      </w:r>
    </w:p>
    <w:p w:rsidR="008215A0" w:rsidRDefault="008215A0" w:rsidP="00847F72">
      <w:pPr>
        <w:ind w:left="-142" w:right="-285" w:firstLine="1134"/>
      </w:pPr>
      <w:r>
        <w:t xml:space="preserve">Ведущий: здравствуйте уважаемые спортсмены (гости). Сегодня мы встретились с вами на мини  </w:t>
      </w:r>
    </w:p>
    <w:p w:rsidR="008215A0" w:rsidRDefault="008215A0" w:rsidP="00847F72">
      <w:pPr>
        <w:ind w:right="-285" w:firstLine="1134"/>
      </w:pPr>
      <w:r>
        <w:t xml:space="preserve">     Олимпийских играх.  (звучит спортивный марш)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Ведущий. Здесь нет мелочей и случайных событий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             От доли секунды зависит итог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             И все состоит из запутанных нитей 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              Которыми связан судья и игрок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             Ни травмы, ни боль не имеют значенье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             Никто не подстелет соломку и мех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             Лишь воля к победе приносит успех.</w:t>
      </w: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            Посмотри-ка ты на нас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Здесь собрался целый зал, 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Вместе с нами папы, мамы,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Папы бросили диваны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Мамы бросили кастрюли 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И костюмы натянули</w:t>
      </w: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  <w:r>
        <w:t>Когда идешь на штурм ты эстафеты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Победа нам не очень- то видна!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Но все равно дойдем мы до победы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Ни пуха вам команды, ни пера.</w:t>
      </w: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  <w:r>
        <w:t>Судья: чтоб провести соревнованья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Вам нужен опытный судья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Такое видно уж призванье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Судьей конечно буду я.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Обязуюсь судить справедливо и честно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Строго соблюдая правила спортивных игр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Не нарушая святых законов спортивной борьбы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Клянусь! Клянусь! Клянусь!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Ведущий: по традиции при открытии олимпийских игр зажигается огонь, который передается от одного спортсмена (игрока) к другому, пока факел достигнет олимпийской чаши.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И мы начнем соревнования с передачи олимпийского огня.</w:t>
      </w: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786C80">
      <w:pPr>
        <w:pStyle w:val="ListParagraph"/>
        <w:numPr>
          <w:ilvl w:val="0"/>
          <w:numId w:val="1"/>
        </w:numPr>
        <w:tabs>
          <w:tab w:val="left" w:pos="0"/>
        </w:tabs>
        <w:ind w:right="-285"/>
      </w:pPr>
      <w:r>
        <w:t>«олимпийский огонь»</w:t>
      </w:r>
    </w:p>
    <w:p w:rsidR="008215A0" w:rsidRDefault="008215A0" w:rsidP="00786C80">
      <w:pPr>
        <w:tabs>
          <w:tab w:val="left" w:pos="0"/>
        </w:tabs>
        <w:ind w:left="1134" w:right="-285"/>
      </w:pPr>
      <w:r>
        <w:t xml:space="preserve">Капитанам вручается красный флажок. По команде «марш» капитаны бегут вперед, обегают стойку и вернувшись к линии старта передают флажок следующему игроку и т. д. последний игрок относит флажок к стойке , вставляет в стойку . возвращается к своей команде и становится последним. капитан руки вверх (это положение финиширования) 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Ведущая:  в хокккей играют настоящие мужчины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             Трус не играет в хокккей.</w:t>
      </w: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814152">
      <w:pPr>
        <w:pStyle w:val="ListParagraph"/>
        <w:numPr>
          <w:ilvl w:val="0"/>
          <w:numId w:val="1"/>
        </w:numPr>
        <w:tabs>
          <w:tab w:val="left" w:pos="0"/>
        </w:tabs>
        <w:ind w:right="-285"/>
      </w:pPr>
      <w:r>
        <w:t>«хокккеисты»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>Папа от финишной черты ведет мяч клюшкой к воротам  и назад. Следующий бежит ребенок.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>Победа поднятые вверх руки.</w:t>
      </w:r>
    </w:p>
    <w:p w:rsidR="008215A0" w:rsidRDefault="008215A0" w:rsidP="00814152">
      <w:pPr>
        <w:pStyle w:val="ListParagraph"/>
        <w:tabs>
          <w:tab w:val="left" w:pos="0"/>
        </w:tabs>
        <w:ind w:left="1494" w:right="-285"/>
      </w:pPr>
    </w:p>
    <w:p w:rsidR="008215A0" w:rsidRDefault="008215A0" w:rsidP="009F293F">
      <w:pPr>
        <w:tabs>
          <w:tab w:val="left" w:pos="0"/>
        </w:tabs>
        <w:ind w:right="-285" w:firstLine="1134"/>
      </w:pPr>
      <w:r>
        <w:t>Ведущий: нам сейчас покажут класс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Ребята на фит мячах будут скакать,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Мамы на прыгалках их догонять,</w:t>
      </w:r>
    </w:p>
    <w:p w:rsidR="008215A0" w:rsidRDefault="008215A0" w:rsidP="009F293F">
      <w:pPr>
        <w:tabs>
          <w:tab w:val="left" w:pos="0"/>
        </w:tabs>
        <w:ind w:right="-285" w:firstLine="1134"/>
      </w:pPr>
      <w:r>
        <w:t>Папы с мячами бежать.</w:t>
      </w:r>
    </w:p>
    <w:p w:rsidR="008215A0" w:rsidRDefault="008215A0" w:rsidP="00814152">
      <w:pPr>
        <w:pStyle w:val="ListParagraph"/>
        <w:numPr>
          <w:ilvl w:val="0"/>
          <w:numId w:val="1"/>
        </w:numPr>
        <w:tabs>
          <w:tab w:val="left" w:pos="0"/>
        </w:tabs>
        <w:ind w:right="-285"/>
      </w:pPr>
      <w:r>
        <w:t>«троеборье».</w:t>
      </w:r>
    </w:p>
    <w:p w:rsidR="008215A0" w:rsidRDefault="008215A0" w:rsidP="00814152">
      <w:pPr>
        <w:pStyle w:val="ListParagraph"/>
        <w:numPr>
          <w:ilvl w:val="1"/>
          <w:numId w:val="1"/>
        </w:numPr>
        <w:tabs>
          <w:tab w:val="left" w:pos="0"/>
        </w:tabs>
        <w:ind w:right="-285"/>
      </w:pPr>
      <w:r>
        <w:t>Дети садятся верхом на мячи  и скачут от старта до стойки , вокруг нее и назад.</w:t>
      </w:r>
    </w:p>
    <w:p w:rsidR="008215A0" w:rsidRDefault="008215A0" w:rsidP="00814152">
      <w:pPr>
        <w:pStyle w:val="ListParagraph"/>
        <w:numPr>
          <w:ilvl w:val="1"/>
          <w:numId w:val="1"/>
        </w:numPr>
        <w:tabs>
          <w:tab w:val="left" w:pos="0"/>
        </w:tabs>
        <w:ind w:right="-285"/>
      </w:pPr>
      <w:r>
        <w:t>Мамы со скакалками тоже самое</w:t>
      </w:r>
    </w:p>
    <w:p w:rsidR="008215A0" w:rsidRDefault="008215A0" w:rsidP="00814152">
      <w:pPr>
        <w:pStyle w:val="ListParagraph"/>
        <w:numPr>
          <w:ilvl w:val="1"/>
          <w:numId w:val="1"/>
        </w:numPr>
        <w:tabs>
          <w:tab w:val="left" w:pos="0"/>
        </w:tabs>
        <w:ind w:right="-285"/>
      </w:pPr>
      <w:r>
        <w:t>Папы зажав под каждой рукой мяч тоже самое.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>Победа поднятые вверх руки капитана.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 xml:space="preserve"> 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>Ведущий: паровоз, паровоз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 xml:space="preserve">                   Новенький блестящий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 xml:space="preserve">                   Он вагоны повез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 xml:space="preserve">                  Будто настоящий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 xml:space="preserve">                  Кто едет в поезде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 xml:space="preserve">                  Миши и Арины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 xml:space="preserve">                  Папы и мамы</w:t>
      </w:r>
    </w:p>
    <w:p w:rsidR="008215A0" w:rsidRDefault="008215A0" w:rsidP="00814152">
      <w:pPr>
        <w:tabs>
          <w:tab w:val="left" w:pos="0"/>
        </w:tabs>
        <w:ind w:left="1134" w:right="-285"/>
      </w:pPr>
      <w:r>
        <w:t xml:space="preserve">                 Вот это картина!</w:t>
      </w:r>
    </w:p>
    <w:p w:rsidR="008215A0" w:rsidRDefault="008215A0" w:rsidP="00D076E4">
      <w:pPr>
        <w:pStyle w:val="ListParagraph"/>
        <w:numPr>
          <w:ilvl w:val="0"/>
          <w:numId w:val="1"/>
        </w:numPr>
        <w:tabs>
          <w:tab w:val="left" w:pos="0"/>
        </w:tabs>
        <w:ind w:right="-285"/>
      </w:pPr>
      <w:r>
        <w:t>«паровоз».</w:t>
      </w:r>
    </w:p>
    <w:p w:rsidR="008215A0" w:rsidRDefault="008215A0" w:rsidP="00D076E4">
      <w:pPr>
        <w:tabs>
          <w:tab w:val="left" w:pos="0"/>
        </w:tabs>
        <w:ind w:left="1134" w:right="-285"/>
      </w:pPr>
      <w:r>
        <w:t>Папа бежит к стойке обегает ее возвращается на линию старта . мама берет папу руками за талию .бегут к стойке обегают ее возвращаются на линию старта .ребенок берет маму за талию . бегут к стойке обегают ее возвращаются. Капитаны руки вверх. (побеждает та команда которая придет первая и не расцепится).</w:t>
      </w:r>
    </w:p>
    <w:p w:rsidR="008215A0" w:rsidRDefault="008215A0" w:rsidP="00D076E4">
      <w:pPr>
        <w:tabs>
          <w:tab w:val="left" w:pos="0"/>
        </w:tabs>
        <w:ind w:left="1134" w:right="-285"/>
      </w:pPr>
    </w:p>
    <w:p w:rsidR="008215A0" w:rsidRDefault="008215A0" w:rsidP="00D076E4">
      <w:pPr>
        <w:tabs>
          <w:tab w:val="left" w:pos="0"/>
        </w:tabs>
        <w:ind w:left="1134" w:right="-285"/>
      </w:pPr>
      <w:r>
        <w:t>Ведущий: все хотят соревноваться, пошутить и посмеяться</w:t>
      </w:r>
    </w:p>
    <w:p w:rsidR="008215A0" w:rsidRDefault="008215A0" w:rsidP="00D076E4">
      <w:pPr>
        <w:tabs>
          <w:tab w:val="left" w:pos="0"/>
        </w:tabs>
        <w:ind w:left="1134" w:right="-285"/>
      </w:pPr>
      <w:r>
        <w:t xml:space="preserve">                    Силу, ловкость показать</w:t>
      </w:r>
    </w:p>
    <w:p w:rsidR="008215A0" w:rsidRDefault="008215A0" w:rsidP="00D076E4">
      <w:pPr>
        <w:tabs>
          <w:tab w:val="left" w:pos="0"/>
        </w:tabs>
        <w:ind w:left="1134" w:right="-285"/>
      </w:pPr>
      <w:r>
        <w:t xml:space="preserve">                    И смекалку доказать.</w:t>
      </w:r>
    </w:p>
    <w:p w:rsidR="008215A0" w:rsidRDefault="008215A0" w:rsidP="00D076E4">
      <w:pPr>
        <w:tabs>
          <w:tab w:val="left" w:pos="0"/>
        </w:tabs>
        <w:ind w:left="1134" w:right="-285"/>
      </w:pPr>
      <w:r>
        <w:t>5.три вопроса команда команде.</w:t>
      </w:r>
    </w:p>
    <w:p w:rsidR="008215A0" w:rsidRDefault="008215A0" w:rsidP="00D076E4">
      <w:pPr>
        <w:tabs>
          <w:tab w:val="left" w:pos="0"/>
        </w:tabs>
        <w:ind w:left="1134" w:right="-285"/>
      </w:pPr>
      <w:r>
        <w:t xml:space="preserve">  </w:t>
      </w:r>
      <w:r>
        <w:rPr>
          <w:lang w:val="en-US"/>
        </w:rPr>
        <w:t>I</w:t>
      </w:r>
      <w:r>
        <w:t>.1. летние коньки (ролики.)</w:t>
      </w:r>
    </w:p>
    <w:p w:rsidR="008215A0" w:rsidRDefault="008215A0" w:rsidP="00D076E4">
      <w:pPr>
        <w:tabs>
          <w:tab w:val="left" w:pos="0"/>
        </w:tabs>
        <w:ind w:left="1134" w:right="-285"/>
      </w:pPr>
      <w:r>
        <w:t xml:space="preserve">    2.водные виды спорта (плаванье, водные лыжи, водное поло, гребля, парусный спорт</w:t>
      </w:r>
    </w:p>
    <w:p w:rsidR="008215A0" w:rsidRDefault="008215A0" w:rsidP="007929F6">
      <w:pPr>
        <w:tabs>
          <w:tab w:val="left" w:pos="0"/>
        </w:tabs>
        <w:ind w:right="-285"/>
      </w:pPr>
      <w:r>
        <w:t xml:space="preserve">                         3.</w:t>
      </w:r>
    </w:p>
    <w:p w:rsidR="008215A0" w:rsidRDefault="008215A0" w:rsidP="007929F6">
      <w:pPr>
        <w:tabs>
          <w:tab w:val="left" w:pos="0"/>
        </w:tabs>
        <w:ind w:right="-285"/>
      </w:pPr>
      <w:r>
        <w:t xml:space="preserve">          1.куда нужно забивать гол (ворота)</w:t>
      </w:r>
    </w:p>
    <w:p w:rsidR="008215A0" w:rsidRDefault="008215A0" w:rsidP="007929F6">
      <w:pPr>
        <w:tabs>
          <w:tab w:val="left" w:pos="0"/>
        </w:tabs>
        <w:ind w:right="-285"/>
      </w:pPr>
      <w:r>
        <w:t xml:space="preserve">          2.назовите имена известных русских богатырей (Илья Муромец, Добрыня Никитич, Алеша Попович.)</w:t>
      </w:r>
    </w:p>
    <w:p w:rsidR="008215A0" w:rsidRDefault="008215A0" w:rsidP="007929F6">
      <w:pPr>
        <w:tabs>
          <w:tab w:val="left" w:pos="0"/>
        </w:tabs>
        <w:ind w:right="-285"/>
      </w:pPr>
      <w:r>
        <w:t xml:space="preserve">         3.</w:t>
      </w:r>
    </w:p>
    <w:p w:rsidR="008215A0" w:rsidRDefault="008215A0" w:rsidP="007929F6">
      <w:pPr>
        <w:tabs>
          <w:tab w:val="left" w:pos="0"/>
        </w:tabs>
        <w:ind w:right="-285"/>
      </w:pPr>
    </w:p>
    <w:p w:rsidR="008215A0" w:rsidRDefault="008215A0" w:rsidP="007929F6">
      <w:pPr>
        <w:tabs>
          <w:tab w:val="left" w:pos="0"/>
        </w:tabs>
        <w:ind w:right="-285"/>
      </w:pPr>
      <w:r>
        <w:t xml:space="preserve">       1.зимняя спортивная площадка (каток)</w:t>
      </w:r>
    </w:p>
    <w:p w:rsidR="008215A0" w:rsidRDefault="008215A0" w:rsidP="007929F6">
      <w:pPr>
        <w:tabs>
          <w:tab w:val="left" w:pos="0"/>
        </w:tabs>
        <w:ind w:right="-285"/>
      </w:pPr>
      <w:r>
        <w:t xml:space="preserve">       2.спортивные игры, где в мяч играют руками(волейбол, баскетбол, большой теннис, настольный теннис, лапта, бейсбол) .</w:t>
      </w:r>
    </w:p>
    <w:p w:rsidR="008215A0" w:rsidRDefault="008215A0" w:rsidP="007929F6">
      <w:pPr>
        <w:tabs>
          <w:tab w:val="left" w:pos="0"/>
        </w:tabs>
        <w:ind w:right="-285"/>
      </w:pPr>
      <w:r>
        <w:t xml:space="preserve">         3.главный человек на соревнованиях (судья)</w:t>
      </w:r>
    </w:p>
    <w:p w:rsidR="008215A0" w:rsidRDefault="008215A0" w:rsidP="007929F6">
      <w:pPr>
        <w:tabs>
          <w:tab w:val="left" w:pos="0"/>
        </w:tabs>
        <w:ind w:right="-285"/>
      </w:pPr>
    </w:p>
    <w:p w:rsidR="008215A0" w:rsidRDefault="008215A0" w:rsidP="00495CBA">
      <w:pPr>
        <w:pStyle w:val="ListParagraph"/>
        <w:numPr>
          <w:ilvl w:val="0"/>
          <w:numId w:val="2"/>
        </w:numPr>
        <w:tabs>
          <w:tab w:val="left" w:pos="0"/>
        </w:tabs>
        <w:ind w:right="-285"/>
      </w:pPr>
      <w:r>
        <w:t>Зимняя спортивная игра (хоккей)</w:t>
      </w:r>
    </w:p>
    <w:p w:rsidR="008215A0" w:rsidRDefault="008215A0" w:rsidP="00495CBA">
      <w:pPr>
        <w:pStyle w:val="ListParagraph"/>
        <w:numPr>
          <w:ilvl w:val="0"/>
          <w:numId w:val="2"/>
        </w:numPr>
        <w:tabs>
          <w:tab w:val="left" w:pos="0"/>
        </w:tabs>
        <w:ind w:right="-285"/>
      </w:pPr>
      <w:r>
        <w:t>Назвать виды спорта в которых используют лыжи( лыжные гонки, биатлон, прыжки с трамплина, фристайл, водные и горные лыжи ).</w:t>
      </w:r>
    </w:p>
    <w:p w:rsidR="008215A0" w:rsidRDefault="008215A0" w:rsidP="00495CBA">
      <w:pPr>
        <w:pStyle w:val="ListParagraph"/>
        <w:numPr>
          <w:ilvl w:val="0"/>
          <w:numId w:val="2"/>
        </w:numPr>
        <w:tabs>
          <w:tab w:val="left" w:pos="0"/>
        </w:tabs>
        <w:ind w:right="-285"/>
      </w:pPr>
      <w:r>
        <w:t xml:space="preserve">Его не купить не за какие деньги (здоровье). </w:t>
      </w:r>
    </w:p>
    <w:p w:rsidR="008215A0" w:rsidRDefault="008215A0" w:rsidP="007929F6">
      <w:pPr>
        <w:tabs>
          <w:tab w:val="left" w:pos="0"/>
        </w:tabs>
        <w:ind w:right="-285"/>
      </w:pPr>
      <w:r>
        <w:t xml:space="preserve"> </w:t>
      </w:r>
    </w:p>
    <w:p w:rsidR="008215A0" w:rsidRDefault="008215A0" w:rsidP="007929F6">
      <w:pPr>
        <w:tabs>
          <w:tab w:val="left" w:pos="0"/>
        </w:tabs>
        <w:ind w:right="-285"/>
      </w:pPr>
      <w:r>
        <w:t>Ведущий: с кем ребята вы дружны ?</w:t>
      </w:r>
    </w:p>
    <w:p w:rsidR="008215A0" w:rsidRDefault="008215A0" w:rsidP="007929F6">
      <w:pPr>
        <w:tabs>
          <w:tab w:val="left" w:pos="0"/>
        </w:tabs>
        <w:ind w:right="-285"/>
      </w:pPr>
      <w:r>
        <w:t xml:space="preserve">                   Знать об этом все должны!</w:t>
      </w:r>
    </w:p>
    <w:p w:rsidR="008215A0" w:rsidRDefault="008215A0" w:rsidP="00D3386D">
      <w:pPr>
        <w:pStyle w:val="ListParagraph"/>
        <w:numPr>
          <w:ilvl w:val="0"/>
          <w:numId w:val="4"/>
        </w:numPr>
        <w:tabs>
          <w:tab w:val="left" w:pos="0"/>
        </w:tabs>
        <w:ind w:right="-285"/>
      </w:pPr>
      <w:r>
        <w:t xml:space="preserve">«один за всех и все за одного» </w:t>
      </w:r>
    </w:p>
    <w:p w:rsidR="008215A0" w:rsidRDefault="008215A0" w:rsidP="00D3386D">
      <w:pPr>
        <w:pStyle w:val="ListParagraph"/>
        <w:tabs>
          <w:tab w:val="left" w:pos="0"/>
        </w:tabs>
        <w:ind w:left="1494" w:right="-285"/>
      </w:pPr>
      <w:r>
        <w:t>Команда сидит верхом на скамейке, друг за другом и передает мяч по верху (через головы), последний с мячом  садится вперед и эстафета продолжается пока первый игрок не окажется на своем месте. Капитан руки вверх.</w:t>
      </w:r>
    </w:p>
    <w:p w:rsidR="008215A0" w:rsidRDefault="008215A0" w:rsidP="00D3386D">
      <w:pPr>
        <w:pStyle w:val="ListParagraph"/>
        <w:tabs>
          <w:tab w:val="left" w:pos="0"/>
        </w:tabs>
        <w:ind w:left="1494" w:right="-285"/>
      </w:pPr>
    </w:p>
    <w:p w:rsidR="008215A0" w:rsidRDefault="008215A0" w:rsidP="00D3386D">
      <w:pPr>
        <w:tabs>
          <w:tab w:val="left" w:pos="0"/>
        </w:tabs>
        <w:ind w:right="-285"/>
      </w:pPr>
      <w:r>
        <w:t xml:space="preserve"> 7.Ведущий: ну-ка, папы выходите</w:t>
      </w:r>
    </w:p>
    <w:p w:rsidR="008215A0" w:rsidRDefault="008215A0" w:rsidP="00D3386D">
      <w:pPr>
        <w:pStyle w:val="ListParagraph"/>
        <w:tabs>
          <w:tab w:val="left" w:pos="0"/>
        </w:tabs>
        <w:ind w:left="0" w:right="-285"/>
      </w:pPr>
      <w:r>
        <w:t xml:space="preserve">                    Свою ловкость покажите!</w:t>
      </w:r>
    </w:p>
    <w:p w:rsidR="008215A0" w:rsidRDefault="008215A0" w:rsidP="00D3386D">
      <w:pPr>
        <w:pStyle w:val="ListParagraph"/>
        <w:tabs>
          <w:tab w:val="left" w:pos="0"/>
        </w:tabs>
        <w:ind w:left="0" w:right="-285"/>
      </w:pPr>
      <w:r>
        <w:t xml:space="preserve">                    На виду у всех детей </w:t>
      </w:r>
    </w:p>
    <w:p w:rsidR="008215A0" w:rsidRDefault="008215A0" w:rsidP="00D3386D">
      <w:pPr>
        <w:pStyle w:val="ListParagraph"/>
        <w:tabs>
          <w:tab w:val="left" w:pos="0"/>
        </w:tabs>
        <w:ind w:left="0" w:right="-285"/>
      </w:pPr>
      <w:r>
        <w:t xml:space="preserve">                    Шарик пронеси скорей.</w:t>
      </w:r>
    </w:p>
    <w:p w:rsidR="008215A0" w:rsidRPr="007929F6" w:rsidRDefault="008215A0" w:rsidP="00D3386D">
      <w:pPr>
        <w:pStyle w:val="ListParagraph"/>
        <w:tabs>
          <w:tab w:val="left" w:pos="0"/>
        </w:tabs>
        <w:ind w:left="0" w:right="-285"/>
        <w:jc w:val="center"/>
      </w:pPr>
      <w:r>
        <w:t xml:space="preserve">Папы несут воздушный шарик  до стойки отбивая его гимнастической палкой. Рисуют маркером лицо, </w:t>
      </w:r>
    </w:p>
    <w:p w:rsidR="008215A0" w:rsidRDefault="008215A0" w:rsidP="0019001C">
      <w:pPr>
        <w:tabs>
          <w:tab w:val="left" w:pos="0"/>
        </w:tabs>
        <w:ind w:right="-285"/>
      </w:pPr>
      <w:r>
        <w:t>Покрывают косынку. бегом возвращаются к своим командам. руки вверх.</w:t>
      </w:r>
    </w:p>
    <w:p w:rsidR="008215A0" w:rsidRDefault="008215A0" w:rsidP="0019001C">
      <w:pPr>
        <w:tabs>
          <w:tab w:val="left" w:pos="0"/>
        </w:tabs>
        <w:ind w:right="-285"/>
      </w:pPr>
      <w:r>
        <w:t>Ведущий: испытание для мам,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Наших прекрасных дам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Что-то мамы заскучали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И наверное устали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Надоело им стоять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Надо мамам поиграть.</w:t>
      </w:r>
    </w:p>
    <w:p w:rsidR="008215A0" w:rsidRDefault="008215A0" w:rsidP="0019001C">
      <w:pPr>
        <w:tabs>
          <w:tab w:val="left" w:pos="0"/>
        </w:tabs>
        <w:ind w:right="-285"/>
      </w:pPr>
      <w:r>
        <w:t>Самокаты.  Мамы едут на самокатах вокруг стойки и назад в свои команды. Руки вверх.</w:t>
      </w:r>
    </w:p>
    <w:p w:rsidR="008215A0" w:rsidRDefault="008215A0" w:rsidP="0019001C">
      <w:pPr>
        <w:tabs>
          <w:tab w:val="left" w:pos="0"/>
        </w:tabs>
        <w:ind w:right="-285"/>
      </w:pPr>
      <w:r>
        <w:t>Ведущий: ай да мамы хороши!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Постарались от души!</w:t>
      </w:r>
    </w:p>
    <w:p w:rsidR="008215A0" w:rsidRDefault="008215A0" w:rsidP="0019001C">
      <w:pPr>
        <w:tabs>
          <w:tab w:val="left" w:pos="0"/>
        </w:tabs>
        <w:ind w:right="-285"/>
      </w:pP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А сейчас наши дети покажут свою ловкость и быстроту.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« Цветные кристаллы»</w:t>
      </w:r>
    </w:p>
    <w:p w:rsidR="008215A0" w:rsidRDefault="008215A0" w:rsidP="0019001C">
      <w:pPr>
        <w:tabs>
          <w:tab w:val="left" w:pos="0"/>
        </w:tabs>
        <w:ind w:right="-285"/>
      </w:pPr>
      <w:r>
        <w:t>Дети бегут до обручей, в которых лежат 5 кубиков с буквами и по одному приносят в свою команду, родители складывают слово «семья» . побеждает та команда которая быстрее сложит слово. Капитаны руки вверх.</w:t>
      </w:r>
    </w:p>
    <w:p w:rsidR="008215A0" w:rsidRDefault="008215A0" w:rsidP="0019001C">
      <w:pPr>
        <w:tabs>
          <w:tab w:val="left" w:pos="0"/>
        </w:tabs>
        <w:ind w:right="-285"/>
      </w:pPr>
    </w:p>
    <w:p w:rsidR="008215A0" w:rsidRDefault="008215A0" w:rsidP="0019001C">
      <w:pPr>
        <w:tabs>
          <w:tab w:val="left" w:pos="0"/>
        </w:tabs>
        <w:ind w:right="-285"/>
      </w:pPr>
      <w:r>
        <w:t>Ведущий: пусть это только игра.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Но ею сказать мы хотели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Великое чудо – семья!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Храните ее берегите ее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Нет в жизни важнее цели!</w:t>
      </w:r>
    </w:p>
    <w:p w:rsidR="008215A0" w:rsidRDefault="008215A0" w:rsidP="0019001C">
      <w:pPr>
        <w:tabs>
          <w:tab w:val="left" w:pos="0"/>
        </w:tabs>
        <w:ind w:right="-285"/>
      </w:pPr>
    </w:p>
    <w:p w:rsidR="008215A0" w:rsidRDefault="008215A0" w:rsidP="0019001C">
      <w:pPr>
        <w:tabs>
          <w:tab w:val="left" w:pos="0"/>
        </w:tabs>
        <w:ind w:right="-285"/>
      </w:pPr>
      <w:r>
        <w:t>А сейчас команды покажут свою силу, ловкость.</w:t>
      </w:r>
      <w:r w:rsidRPr="001E6A2D">
        <w:t>8</w:t>
      </w:r>
      <w:r>
        <w:t xml:space="preserve">  Перетягивания каната.</w:t>
      </w:r>
    </w:p>
    <w:p w:rsidR="008215A0" w:rsidRDefault="008215A0" w:rsidP="0019001C">
      <w:pPr>
        <w:tabs>
          <w:tab w:val="left" w:pos="0"/>
        </w:tabs>
        <w:ind w:right="-285"/>
      </w:pPr>
      <w:r>
        <w:t>Команды становятся вдоль каната и по команде тянут канат на себя . побеждает та команда которая перетянет соперников на свою сторону.</w:t>
      </w:r>
    </w:p>
    <w:p w:rsidR="008215A0" w:rsidRDefault="008215A0" w:rsidP="0019001C">
      <w:pPr>
        <w:tabs>
          <w:tab w:val="left" w:pos="0"/>
        </w:tabs>
        <w:ind w:right="-285"/>
      </w:pPr>
      <w:r>
        <w:t>Ведущий: итак наш праздни</w:t>
      </w:r>
      <w:bookmarkStart w:id="0" w:name="_GoBack"/>
      <w:bookmarkEnd w:id="0"/>
      <w:r>
        <w:t>к завершен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Судьей итог не подведен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 Не ошибиться ему желаем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                 А мы немного поиграем.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загадки для болельщиков    </w:t>
      </w:r>
    </w:p>
    <w:p w:rsidR="008215A0" w:rsidRDefault="008215A0" w:rsidP="0019001C">
      <w:pPr>
        <w:tabs>
          <w:tab w:val="left" w:pos="0"/>
        </w:tabs>
        <w:ind w:right="-285"/>
      </w:pPr>
      <w:r>
        <w:t>судья: подведение итогов</w:t>
      </w:r>
    </w:p>
    <w:p w:rsidR="008215A0" w:rsidRDefault="008215A0" w:rsidP="0019001C">
      <w:pPr>
        <w:tabs>
          <w:tab w:val="left" w:pos="0"/>
        </w:tabs>
        <w:ind w:right="-285"/>
      </w:pPr>
      <w:r>
        <w:t>время мчится будто птица</w:t>
      </w:r>
    </w:p>
    <w:p w:rsidR="008215A0" w:rsidRDefault="008215A0" w:rsidP="0019001C">
      <w:pPr>
        <w:tabs>
          <w:tab w:val="left" w:pos="0"/>
        </w:tabs>
        <w:ind w:right="-285"/>
      </w:pPr>
      <w:r>
        <w:t>и наверно в добрый час</w:t>
      </w:r>
    </w:p>
    <w:p w:rsidR="008215A0" w:rsidRDefault="008215A0" w:rsidP="0019001C">
      <w:pPr>
        <w:tabs>
          <w:tab w:val="left" w:pos="0"/>
        </w:tabs>
        <w:ind w:right="-285"/>
      </w:pPr>
      <w:r>
        <w:t>в яркой форме олимпийца</w:t>
      </w:r>
    </w:p>
    <w:p w:rsidR="008215A0" w:rsidRDefault="008215A0" w:rsidP="0019001C">
      <w:pPr>
        <w:tabs>
          <w:tab w:val="left" w:pos="0"/>
        </w:tabs>
        <w:ind w:right="-285"/>
      </w:pPr>
      <w:r>
        <w:t>выйдет кто ни будь из вас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кто мечтает не украдкой</w:t>
      </w:r>
    </w:p>
    <w:p w:rsidR="008215A0" w:rsidRDefault="008215A0" w:rsidP="0019001C">
      <w:pPr>
        <w:tabs>
          <w:tab w:val="left" w:pos="0"/>
        </w:tabs>
        <w:ind w:right="-285"/>
      </w:pPr>
      <w:r>
        <w:t>а готовится всерьез</w:t>
      </w:r>
    </w:p>
    <w:p w:rsidR="008215A0" w:rsidRDefault="008215A0" w:rsidP="0019001C">
      <w:pPr>
        <w:tabs>
          <w:tab w:val="left" w:pos="0"/>
        </w:tabs>
        <w:ind w:right="-285"/>
      </w:pPr>
      <w:r>
        <w:t>занимается зарядкой</w:t>
      </w:r>
    </w:p>
    <w:p w:rsidR="008215A0" w:rsidRDefault="008215A0" w:rsidP="0019001C">
      <w:pPr>
        <w:tabs>
          <w:tab w:val="left" w:pos="0"/>
        </w:tabs>
        <w:ind w:right="-285"/>
      </w:pPr>
      <w:r>
        <w:t>закаляется в мороз</w:t>
      </w:r>
    </w:p>
    <w:p w:rsidR="008215A0" w:rsidRDefault="008215A0" w:rsidP="0019001C">
      <w:pPr>
        <w:tabs>
          <w:tab w:val="left" w:pos="0"/>
        </w:tabs>
        <w:ind w:right="-285"/>
      </w:pPr>
      <w:r>
        <w:t>чтобы выглядеть как надо</w:t>
      </w:r>
    </w:p>
    <w:p w:rsidR="008215A0" w:rsidRDefault="008215A0" w:rsidP="0019001C">
      <w:pPr>
        <w:tabs>
          <w:tab w:val="left" w:pos="0"/>
        </w:tabs>
        <w:ind w:right="-285"/>
      </w:pPr>
      <w:r>
        <w:t>чтоб иметь спортивный вид</w:t>
      </w:r>
    </w:p>
    <w:p w:rsidR="008215A0" w:rsidRDefault="008215A0" w:rsidP="0019001C">
      <w:pPr>
        <w:tabs>
          <w:tab w:val="left" w:pos="0"/>
        </w:tabs>
        <w:ind w:right="-285"/>
      </w:pPr>
      <w:r>
        <w:t>впереди олимпиада</w:t>
      </w:r>
    </w:p>
    <w:p w:rsidR="008215A0" w:rsidRDefault="008215A0" w:rsidP="0019001C">
      <w:pPr>
        <w:tabs>
          <w:tab w:val="left" w:pos="0"/>
        </w:tabs>
        <w:ind w:right="-285"/>
      </w:pPr>
      <w:r>
        <w:t>факел солнечный горит!</w:t>
      </w:r>
    </w:p>
    <w:p w:rsidR="008215A0" w:rsidRDefault="008215A0" w:rsidP="0019001C">
      <w:pPr>
        <w:tabs>
          <w:tab w:val="left" w:pos="0"/>
        </w:tabs>
        <w:ind w:right="-285"/>
      </w:pPr>
      <w:r>
        <w:t xml:space="preserve">    </w:t>
      </w: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</w:p>
    <w:p w:rsidR="008215A0" w:rsidRDefault="008215A0" w:rsidP="009F293F">
      <w:pPr>
        <w:tabs>
          <w:tab w:val="left" w:pos="0"/>
        </w:tabs>
        <w:ind w:right="-285" w:firstLine="1134"/>
      </w:pPr>
      <w:r>
        <w:t xml:space="preserve">        </w:t>
      </w:r>
    </w:p>
    <w:p w:rsidR="008215A0" w:rsidRDefault="008215A0" w:rsidP="00847F72">
      <w:pPr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Pr="005855D7" w:rsidRDefault="008215A0" w:rsidP="00BB57A6">
      <w:pPr>
        <w:jc w:val="center"/>
        <w:rPr>
          <w:color w:val="984806"/>
        </w:rPr>
      </w:pPr>
      <w:r w:rsidRPr="005855D7">
        <w:rPr>
          <w:color w:val="984806"/>
        </w:rPr>
        <w:t>Муниципальное автономное дошкольное образовательное учреждение детский сад комбинированного вида №8 «Улыбка» Данковского муниципального района Липецкой области</w:t>
      </w: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BB57A6">
      <w:pPr>
        <w:tabs>
          <w:tab w:val="left" w:pos="851"/>
        </w:tabs>
        <w:ind w:right="-285"/>
      </w:pPr>
    </w:p>
    <w:p w:rsidR="008215A0" w:rsidRPr="00BB57A6" w:rsidRDefault="008215A0" w:rsidP="00BB57A6">
      <w:pPr>
        <w:tabs>
          <w:tab w:val="left" w:pos="851"/>
        </w:tabs>
        <w:ind w:right="-285" w:firstLine="1134"/>
        <w:jc w:val="center"/>
        <w:rPr>
          <w:b/>
          <w:i/>
          <w:sz w:val="36"/>
          <w:szCs w:val="36"/>
        </w:rPr>
      </w:pPr>
      <w:r w:rsidRPr="00BB57A6">
        <w:rPr>
          <w:b/>
          <w:i/>
          <w:sz w:val="36"/>
          <w:szCs w:val="36"/>
        </w:rPr>
        <w:t>Конспект спортивного развлечения</w:t>
      </w:r>
    </w:p>
    <w:p w:rsidR="008215A0" w:rsidRPr="00BB57A6" w:rsidRDefault="008215A0" w:rsidP="00BB57A6">
      <w:pPr>
        <w:tabs>
          <w:tab w:val="left" w:pos="851"/>
        </w:tabs>
        <w:ind w:right="-285" w:firstLine="1134"/>
        <w:jc w:val="center"/>
        <w:rPr>
          <w:b/>
          <w:i/>
          <w:sz w:val="36"/>
          <w:szCs w:val="36"/>
        </w:rPr>
      </w:pPr>
      <w:r w:rsidRPr="00BB57A6">
        <w:rPr>
          <w:b/>
          <w:i/>
          <w:sz w:val="36"/>
          <w:szCs w:val="36"/>
        </w:rPr>
        <w:t>(совместно с родителями)</w:t>
      </w:r>
    </w:p>
    <w:p w:rsidR="008215A0" w:rsidRDefault="008215A0" w:rsidP="009F293F">
      <w:pPr>
        <w:tabs>
          <w:tab w:val="left" w:pos="851"/>
        </w:tabs>
        <w:ind w:right="-285" w:firstLine="1134"/>
      </w:pPr>
    </w:p>
    <w:p w:rsidR="008215A0" w:rsidRDefault="008215A0" w:rsidP="00BB57A6">
      <w:pPr>
        <w:tabs>
          <w:tab w:val="left" w:pos="851"/>
        </w:tabs>
        <w:ind w:right="-285" w:firstLine="1134"/>
        <w:jc w:val="center"/>
      </w:pPr>
      <w:r>
        <w:pict>
          <v:shapetype id="_x0000_t163" coordsize="21600,21600" o:spt="163" adj="11475" path="m,l21600,m,21600c7200@1,14400@1,21600,21600e">
            <v:formulas>
              <v:f eqn="prod #0 4 3"/>
              <v:f eqn="sum @0 0 7200"/>
              <v:f eqn="val #0"/>
              <v:f eqn="prod #0 2 3"/>
              <v:f eqn="sum @3 7200 0"/>
            </v:formulas>
            <v:path textpathok="t" o:connecttype="custom" o:connectlocs="10800,0;0,10800;10800,@2;21600,10800" o:connectangles="270,180,90,0"/>
            <v:textpath on="t" fitshape="t" xscale="t"/>
            <v:handles>
              <v:h position="center,#0" yrange="1350,21600"/>
            </v:handles>
            <o:lock v:ext="edit" text="t" shapetype="t"/>
          </v:shapetype>
          <v:shape id="_x0000_i1025" type="#_x0000_t163" style="width:440.25pt;height:188.25pt" adj="16518">
            <v:fill color2="#707070" angle="-135" focus="50%" type="gradient"/>
            <v:shadow color="#868686"/>
            <o:extrusion v:ext="view" backdepth="30pt" color="#939676" on="t" rotationangle="30,-36" viewpoint="0,0" viewpointorigin="0,0" skewangle="0" skewamt="0" brightness="10000f" lightposition="-50000,-50000" lightlevel="44000f" lightposition2="50000" lightlevel2="24000f" type="perspective"/>
            <v:textpath style="font-family:&quot;Impact&quot;;v-text-kern:t" trim="t" fitpath="t" xscale="f" string="Папа, мама я –&#10; спортивная семья."/>
          </v:shape>
        </w:pict>
      </w:r>
    </w:p>
    <w:p w:rsidR="008215A0" w:rsidRDefault="008215A0" w:rsidP="00BB57A6">
      <w:pPr>
        <w:tabs>
          <w:tab w:val="left" w:pos="851"/>
        </w:tabs>
        <w:ind w:right="-285" w:firstLine="1134"/>
        <w:jc w:val="center"/>
      </w:pPr>
    </w:p>
    <w:p w:rsidR="008215A0" w:rsidRDefault="008215A0" w:rsidP="00BB57A6">
      <w:pPr>
        <w:tabs>
          <w:tab w:val="left" w:pos="851"/>
        </w:tabs>
        <w:ind w:right="-285" w:firstLine="1134"/>
        <w:jc w:val="center"/>
      </w:pPr>
    </w:p>
    <w:p w:rsidR="008215A0" w:rsidRDefault="008215A0" w:rsidP="00BB57A6">
      <w:pPr>
        <w:tabs>
          <w:tab w:val="left" w:pos="851"/>
        </w:tabs>
        <w:ind w:right="-285" w:firstLine="1134"/>
        <w:jc w:val="center"/>
      </w:pPr>
    </w:p>
    <w:p w:rsidR="008215A0" w:rsidRPr="00A41001" w:rsidRDefault="008215A0" w:rsidP="00BB57A6">
      <w:pPr>
        <w:jc w:val="right"/>
        <w:rPr>
          <w:color w:val="984806"/>
        </w:rPr>
      </w:pPr>
      <w:r w:rsidRPr="00A41001">
        <w:rPr>
          <w:color w:val="984806"/>
        </w:rPr>
        <w:t xml:space="preserve">Подготовила: </w:t>
      </w:r>
    </w:p>
    <w:p w:rsidR="008215A0" w:rsidRDefault="008215A0" w:rsidP="00BB57A6">
      <w:pPr>
        <w:jc w:val="right"/>
        <w:rPr>
          <w:color w:val="984806"/>
        </w:rPr>
      </w:pPr>
      <w:r w:rsidRPr="00A41001">
        <w:rPr>
          <w:color w:val="984806"/>
        </w:rPr>
        <w:t xml:space="preserve">                                                                           </w:t>
      </w:r>
      <w:r>
        <w:rPr>
          <w:color w:val="984806"/>
        </w:rPr>
        <w:t xml:space="preserve">        воспитатель  Ребрикова Е.М.</w:t>
      </w:r>
    </w:p>
    <w:p w:rsidR="008215A0" w:rsidRPr="00BB57A6" w:rsidRDefault="008215A0" w:rsidP="00BB57A6">
      <w:pPr>
        <w:jc w:val="right"/>
        <w:rPr>
          <w:color w:val="984806"/>
        </w:rPr>
      </w:pPr>
      <w:r w:rsidRPr="00A41001">
        <w:rPr>
          <w:color w:val="984806"/>
        </w:rPr>
        <w:t xml:space="preserve"> </w:t>
      </w:r>
      <w:r>
        <w:rPr>
          <w:color w:val="984806"/>
        </w:rPr>
        <w:t xml:space="preserve">       </w:t>
      </w:r>
      <w:r w:rsidRPr="00A41001">
        <w:rPr>
          <w:color w:val="984806"/>
        </w:rPr>
        <w:t xml:space="preserve">                                               МА</w:t>
      </w:r>
      <w:r>
        <w:rPr>
          <w:color w:val="984806"/>
        </w:rPr>
        <w:t>ДОУ №8 « Улыбка».</w:t>
      </w:r>
    </w:p>
    <w:p w:rsidR="008215A0" w:rsidRDefault="008215A0" w:rsidP="00BB57A6"/>
    <w:p w:rsidR="008215A0" w:rsidRPr="002E5475" w:rsidRDefault="008215A0" w:rsidP="00BB57A6">
      <w:pPr>
        <w:jc w:val="center"/>
      </w:pPr>
      <w:r w:rsidRPr="00A41001">
        <w:rPr>
          <w:color w:val="984806"/>
        </w:rPr>
        <w:t>г. Данков 2011 год.</w:t>
      </w:r>
    </w:p>
    <w:p w:rsidR="008215A0" w:rsidRDefault="008215A0" w:rsidP="00BB57A6">
      <w:r>
        <w:br w:type="page"/>
      </w:r>
    </w:p>
    <w:p w:rsidR="008215A0" w:rsidRPr="00847F72" w:rsidRDefault="008215A0" w:rsidP="00847F72">
      <w:pPr>
        <w:ind w:right="-285" w:firstLine="1134"/>
      </w:pPr>
    </w:p>
    <w:sectPr w:rsidR="008215A0" w:rsidRPr="00847F72" w:rsidSect="00BB57A6">
      <w:pgSz w:w="11906" w:h="16838"/>
      <w:pgMar w:top="1134" w:right="850" w:bottom="1134" w:left="85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F10F7"/>
    <w:multiLevelType w:val="multilevel"/>
    <w:tmpl w:val="B0B80690"/>
    <w:lvl w:ilvl="0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94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34" w:hanging="1800"/>
      </w:pPr>
      <w:rPr>
        <w:rFonts w:cs="Times New Roman" w:hint="default"/>
      </w:rPr>
    </w:lvl>
  </w:abstractNum>
  <w:abstractNum w:abstractNumId="1">
    <w:nsid w:val="52083142"/>
    <w:multiLevelType w:val="hybridMultilevel"/>
    <w:tmpl w:val="97CE25E2"/>
    <w:lvl w:ilvl="0" w:tplc="CD42F904">
      <w:start w:val="1"/>
      <w:numFmt w:val="decimal"/>
      <w:lvlText w:val="%1."/>
      <w:lvlJc w:val="left"/>
      <w:pPr>
        <w:ind w:left="5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  <w:rPr>
        <w:rFonts w:cs="Times New Roman"/>
      </w:rPr>
    </w:lvl>
  </w:abstractNum>
  <w:abstractNum w:abstractNumId="2">
    <w:nsid w:val="7A8B708D"/>
    <w:multiLevelType w:val="hybridMultilevel"/>
    <w:tmpl w:val="3B5A3DAE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7CC154E7"/>
    <w:multiLevelType w:val="hybridMultilevel"/>
    <w:tmpl w:val="B6267BF0"/>
    <w:lvl w:ilvl="0" w:tplc="41B4E95A">
      <w:start w:val="6"/>
      <w:numFmt w:val="decimal"/>
      <w:lvlText w:val="%1."/>
      <w:lvlJc w:val="left"/>
      <w:pPr>
        <w:ind w:left="185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7F72"/>
    <w:rsid w:val="000C38E5"/>
    <w:rsid w:val="00176ACA"/>
    <w:rsid w:val="0019001C"/>
    <w:rsid w:val="001E6A2D"/>
    <w:rsid w:val="00251D80"/>
    <w:rsid w:val="0028609B"/>
    <w:rsid w:val="002E5475"/>
    <w:rsid w:val="003159E6"/>
    <w:rsid w:val="003E0B26"/>
    <w:rsid w:val="003E49AC"/>
    <w:rsid w:val="00495CBA"/>
    <w:rsid w:val="004B65CD"/>
    <w:rsid w:val="005811E6"/>
    <w:rsid w:val="005855D7"/>
    <w:rsid w:val="00786C80"/>
    <w:rsid w:val="007929F6"/>
    <w:rsid w:val="007E17CA"/>
    <w:rsid w:val="007E68AC"/>
    <w:rsid w:val="00814152"/>
    <w:rsid w:val="008215A0"/>
    <w:rsid w:val="00847F72"/>
    <w:rsid w:val="008E1029"/>
    <w:rsid w:val="009F293F"/>
    <w:rsid w:val="00A40BC5"/>
    <w:rsid w:val="00A41001"/>
    <w:rsid w:val="00B71D81"/>
    <w:rsid w:val="00B95674"/>
    <w:rsid w:val="00BB57A6"/>
    <w:rsid w:val="00D076E4"/>
    <w:rsid w:val="00D3386D"/>
    <w:rsid w:val="00D34571"/>
    <w:rsid w:val="00E70213"/>
    <w:rsid w:val="00EB44AA"/>
    <w:rsid w:val="00FF78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4A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86C8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FF7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F78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318</TotalTime>
  <Pages>8</Pages>
  <Words>1072</Words>
  <Characters>6117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AZAZEL</dc:creator>
  <cp:keywords/>
  <dc:description/>
  <cp:lastModifiedBy>User</cp:lastModifiedBy>
  <cp:revision>8</cp:revision>
  <cp:lastPrinted>2011-11-04T07:46:00Z</cp:lastPrinted>
  <dcterms:created xsi:type="dcterms:W3CDTF">2011-11-05T09:51:00Z</dcterms:created>
  <dcterms:modified xsi:type="dcterms:W3CDTF">2012-06-27T10:53:00Z</dcterms:modified>
</cp:coreProperties>
</file>